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265" w:rsidRPr="0049293C" w:rsidRDefault="00385265" w:rsidP="00935166">
      <w:pPr>
        <w:pStyle w:val="Heading4"/>
        <w:spacing w:before="0" w:after="0" w:line="240" w:lineRule="atLeast"/>
        <w:jc w:val="center"/>
        <w:rPr>
          <w:sz w:val="24"/>
          <w:szCs w:val="24"/>
        </w:rPr>
      </w:pPr>
      <w:r w:rsidRPr="0049293C">
        <w:rPr>
          <w:bCs w:val="0"/>
          <w:sz w:val="24"/>
          <w:szCs w:val="24"/>
        </w:rPr>
        <w:t>ПОСТАНОВЛЕНИЕ</w:t>
      </w:r>
    </w:p>
    <w:p w:rsidR="00385265" w:rsidRPr="0049293C" w:rsidRDefault="00385265" w:rsidP="00935166">
      <w:pPr>
        <w:spacing w:line="240" w:lineRule="atLeast"/>
        <w:jc w:val="center"/>
        <w:rPr>
          <w:b/>
          <w:bCs/>
        </w:rPr>
      </w:pPr>
      <w:r w:rsidRPr="0049293C">
        <w:rPr>
          <w:b/>
        </w:rPr>
        <w:t>Местной администрации муниципального образования</w:t>
      </w:r>
    </w:p>
    <w:p w:rsidR="00385265" w:rsidRPr="0049293C" w:rsidRDefault="00385265" w:rsidP="00935166">
      <w:pPr>
        <w:pStyle w:val="Heading4"/>
        <w:spacing w:before="0" w:after="0" w:line="240" w:lineRule="atLeast"/>
        <w:jc w:val="center"/>
        <w:rPr>
          <w:bCs w:val="0"/>
          <w:sz w:val="24"/>
          <w:szCs w:val="24"/>
        </w:rPr>
      </w:pPr>
      <w:r w:rsidRPr="0049293C">
        <w:rPr>
          <w:bCs w:val="0"/>
          <w:sz w:val="24"/>
          <w:szCs w:val="24"/>
        </w:rPr>
        <w:t xml:space="preserve">Оржицкое сельское поселение муниципального образования </w:t>
      </w:r>
    </w:p>
    <w:p w:rsidR="00385265" w:rsidRPr="0049293C" w:rsidRDefault="00385265" w:rsidP="00935166">
      <w:pPr>
        <w:pStyle w:val="Heading4"/>
        <w:spacing w:before="0" w:after="0" w:line="240" w:lineRule="atLeast"/>
        <w:jc w:val="center"/>
        <w:rPr>
          <w:sz w:val="24"/>
          <w:szCs w:val="24"/>
        </w:rPr>
      </w:pPr>
      <w:r w:rsidRPr="0049293C">
        <w:rPr>
          <w:bCs w:val="0"/>
          <w:sz w:val="24"/>
          <w:szCs w:val="24"/>
        </w:rPr>
        <w:t>Ломоносовского муниципального района Ленинградской области</w:t>
      </w:r>
    </w:p>
    <w:p w:rsidR="00385265" w:rsidRPr="0049293C" w:rsidRDefault="00385265" w:rsidP="00935166">
      <w:pPr>
        <w:pStyle w:val="1"/>
        <w:rPr>
          <w:szCs w:val="24"/>
        </w:rPr>
      </w:pPr>
    </w:p>
    <w:p w:rsidR="00385265" w:rsidRDefault="00385265" w:rsidP="0034054A">
      <w:pPr>
        <w:rPr>
          <w:bCs/>
        </w:rPr>
      </w:pPr>
      <w:r>
        <w:rPr>
          <w:bCs/>
        </w:rPr>
        <w:t>28.05.2024г.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№47</w:t>
      </w:r>
    </w:p>
    <w:p w:rsidR="00385265" w:rsidRPr="0049293C" w:rsidRDefault="00385265" w:rsidP="0034054A">
      <w:pPr>
        <w:rPr>
          <w:bCs/>
        </w:rPr>
      </w:pPr>
    </w:p>
    <w:p w:rsidR="00385265" w:rsidRPr="00084227" w:rsidRDefault="00385265" w:rsidP="00775C8C">
      <w:pPr>
        <w:jc w:val="both"/>
        <w:rPr>
          <w:b/>
          <w:bCs/>
        </w:rPr>
      </w:pPr>
      <w:r w:rsidRPr="00084227">
        <w:rPr>
          <w:b/>
          <w:bCs/>
        </w:rPr>
        <w:t>О</w:t>
      </w:r>
      <w:r>
        <w:rPr>
          <w:b/>
          <w:bCs/>
        </w:rPr>
        <w:t xml:space="preserve"> внесении изменений в</w:t>
      </w:r>
      <w:r w:rsidRPr="00084227">
        <w:rPr>
          <w:b/>
          <w:bCs/>
        </w:rPr>
        <w:t xml:space="preserve"> административн</w:t>
      </w:r>
      <w:r>
        <w:rPr>
          <w:b/>
          <w:bCs/>
        </w:rPr>
        <w:t>ый</w:t>
      </w:r>
      <w:r w:rsidRPr="00084227">
        <w:rPr>
          <w:b/>
          <w:bCs/>
        </w:rPr>
        <w:t xml:space="preserve"> регламент </w:t>
      </w:r>
      <w:r>
        <w:rPr>
          <w:b/>
          <w:bCs/>
        </w:rPr>
        <w:t>№ 50 от 20.06.2022 года</w:t>
      </w:r>
    </w:p>
    <w:p w:rsidR="00385265" w:rsidRPr="0049293C" w:rsidRDefault="00385265" w:rsidP="00775C8C">
      <w:pPr>
        <w:rPr>
          <w:b/>
          <w:bCs/>
        </w:rPr>
      </w:pPr>
      <w:r w:rsidRPr="0049293C">
        <w:rPr>
          <w:b/>
          <w:bCs/>
        </w:rPr>
        <w:t xml:space="preserve"> «Принятие документов, а также выдача решений о переводе или об отказе в переводе жилого помещения в нежилое или нежилого помещения в жилое помещение»</w:t>
      </w:r>
    </w:p>
    <w:p w:rsidR="00385265" w:rsidRPr="0049293C" w:rsidRDefault="00385265" w:rsidP="00762483">
      <w:pPr>
        <w:autoSpaceDE w:val="0"/>
        <w:autoSpaceDN w:val="0"/>
        <w:adjustRightInd w:val="0"/>
        <w:jc w:val="both"/>
      </w:pPr>
    </w:p>
    <w:p w:rsidR="00385265" w:rsidRPr="0049293C" w:rsidRDefault="00385265" w:rsidP="00762483">
      <w:pPr>
        <w:autoSpaceDE w:val="0"/>
        <w:autoSpaceDN w:val="0"/>
        <w:adjustRightInd w:val="0"/>
        <w:jc w:val="both"/>
        <w:rPr>
          <w:bCs/>
        </w:rPr>
      </w:pPr>
      <w:r w:rsidRPr="0049293C">
        <w:t xml:space="preserve"> В соответствии с Федеральным законом от 27.07.2010 г. № 210-ФЗ «Об организации предоставления государственных и муниципальных услуг», Федеральным законом от 06.10.2003г., № 131-ФЗ «Об общих принципах организации местного самоуправления в Российской Федерации», местная администрация Оржицкого сельского поселения постановляет:</w:t>
      </w:r>
    </w:p>
    <w:p w:rsidR="00385265" w:rsidRPr="0049293C" w:rsidRDefault="00385265" w:rsidP="00762483">
      <w:pPr>
        <w:jc w:val="both"/>
      </w:pPr>
    </w:p>
    <w:p w:rsidR="00385265" w:rsidRPr="0034054A" w:rsidRDefault="00385265" w:rsidP="0034054A">
      <w:pPr>
        <w:pStyle w:val="ListParagraph"/>
        <w:numPr>
          <w:ilvl w:val="0"/>
          <w:numId w:val="31"/>
        </w:numPr>
        <w:spacing w:after="0" w:line="240" w:lineRule="auto"/>
        <w:contextualSpacing w:val="0"/>
        <w:jc w:val="both"/>
        <w:rPr>
          <w:rFonts w:ascii="Times New Roman" w:hAnsi="Times New Roman"/>
          <w:sz w:val="24"/>
        </w:rPr>
      </w:pPr>
      <w:r w:rsidRPr="0034054A">
        <w:rPr>
          <w:rFonts w:ascii="Times New Roman" w:hAnsi="Times New Roman"/>
          <w:sz w:val="24"/>
        </w:rPr>
        <w:t xml:space="preserve">Внести изменения в </w:t>
      </w:r>
      <w:r>
        <w:rPr>
          <w:rFonts w:ascii="Times New Roman" w:hAnsi="Times New Roman"/>
          <w:sz w:val="24"/>
        </w:rPr>
        <w:t>Постановление</w:t>
      </w:r>
      <w:r w:rsidRPr="0034054A">
        <w:rPr>
          <w:rFonts w:ascii="Times New Roman" w:hAnsi="Times New Roman"/>
          <w:sz w:val="24"/>
        </w:rPr>
        <w:t xml:space="preserve"> № 50 от 20.06.2022 года «Принятие документов, а также выдача решений о переводе или об отказе в переводе жилого помещения в нежилое или нежилого помещения в жилое помещение»</w:t>
      </w:r>
      <w:r>
        <w:rPr>
          <w:rFonts w:ascii="Times New Roman" w:hAnsi="Times New Roman"/>
          <w:sz w:val="24"/>
        </w:rPr>
        <w:t xml:space="preserve"> </w:t>
      </w:r>
      <w:r w:rsidRPr="0034054A">
        <w:rPr>
          <w:rFonts w:ascii="Times New Roman" w:hAnsi="Times New Roman"/>
          <w:sz w:val="24"/>
        </w:rPr>
        <w:t>согласно Приложению №1.</w:t>
      </w:r>
    </w:p>
    <w:p w:rsidR="00385265" w:rsidRPr="0049293C" w:rsidRDefault="00385265" w:rsidP="0034054A">
      <w:pPr>
        <w:pStyle w:val="Title"/>
        <w:numPr>
          <w:ilvl w:val="0"/>
          <w:numId w:val="31"/>
        </w:numPr>
        <w:tabs>
          <w:tab w:val="left" w:pos="142"/>
          <w:tab w:val="left" w:pos="284"/>
        </w:tabs>
        <w:jc w:val="both"/>
      </w:pPr>
      <w:bookmarkStart w:id="0" w:name="_GoBack"/>
      <w:bookmarkEnd w:id="0"/>
      <w:r w:rsidRPr="0049293C">
        <w:t xml:space="preserve"> Разместить настоящее постановление на официальном сайте муниципального образования Оржицкое сельское  поселение в информационно-телекоммуникационной сети Интернет.</w:t>
      </w:r>
    </w:p>
    <w:p w:rsidR="00385265" w:rsidRPr="0049293C" w:rsidRDefault="00385265" w:rsidP="0034054A">
      <w:pPr>
        <w:pStyle w:val="ListParagraph"/>
        <w:numPr>
          <w:ilvl w:val="0"/>
          <w:numId w:val="3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93C">
        <w:rPr>
          <w:rFonts w:ascii="Times New Roman" w:hAnsi="Times New Roman"/>
          <w:sz w:val="24"/>
          <w:szCs w:val="24"/>
        </w:rPr>
        <w:t>Настоящее постановление вступает в силу с момента его официального опубликования.</w:t>
      </w:r>
    </w:p>
    <w:p w:rsidR="00385265" w:rsidRPr="0049293C" w:rsidRDefault="00385265" w:rsidP="0034054A">
      <w:pPr>
        <w:pStyle w:val="ListParagraph"/>
        <w:numPr>
          <w:ilvl w:val="0"/>
          <w:numId w:val="3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93C">
        <w:rPr>
          <w:rFonts w:ascii="Times New Roman" w:hAnsi="Times New Roman"/>
          <w:sz w:val="24"/>
          <w:szCs w:val="24"/>
        </w:rPr>
        <w:t>Контроль за исполнением настоящего постановления оставляю за собой.</w:t>
      </w:r>
    </w:p>
    <w:p w:rsidR="00385265" w:rsidRPr="0049293C" w:rsidRDefault="00385265" w:rsidP="00762483">
      <w:pPr>
        <w:ind w:firstLine="567"/>
        <w:jc w:val="both"/>
      </w:pPr>
    </w:p>
    <w:p w:rsidR="00385265" w:rsidRPr="0049293C" w:rsidRDefault="00385265" w:rsidP="00762483">
      <w:pPr>
        <w:jc w:val="both"/>
      </w:pPr>
    </w:p>
    <w:p w:rsidR="00385265" w:rsidRPr="0049293C" w:rsidRDefault="00385265" w:rsidP="00762483">
      <w:pPr>
        <w:jc w:val="both"/>
      </w:pPr>
    </w:p>
    <w:p w:rsidR="00385265" w:rsidRPr="0049293C" w:rsidRDefault="00385265" w:rsidP="00762483">
      <w:pPr>
        <w:jc w:val="both"/>
      </w:pPr>
    </w:p>
    <w:p w:rsidR="00385265" w:rsidRPr="0049293C" w:rsidRDefault="00385265" w:rsidP="00762483">
      <w:pPr>
        <w:jc w:val="both"/>
      </w:pPr>
      <w:r w:rsidRPr="0049293C">
        <w:t xml:space="preserve">Глава Оржицкого сельского поселения                                                                       Л.П. Глазунова </w:t>
      </w:r>
    </w:p>
    <w:p w:rsidR="00385265" w:rsidRPr="0049293C" w:rsidRDefault="00385265" w:rsidP="00261832">
      <w:pPr>
        <w:jc w:val="both"/>
      </w:pPr>
      <w:r w:rsidRPr="0049293C">
        <w:br w:type="page"/>
      </w:r>
    </w:p>
    <w:p w:rsidR="00385265" w:rsidRPr="00775C8C" w:rsidRDefault="00385265" w:rsidP="00775C8C">
      <w:pPr>
        <w:jc w:val="right"/>
      </w:pPr>
      <w:r w:rsidRPr="00775C8C">
        <w:t xml:space="preserve">                                                </w:t>
      </w:r>
    </w:p>
    <w:p w:rsidR="00385265" w:rsidRPr="00775C8C" w:rsidRDefault="00385265" w:rsidP="00261832">
      <w:pPr>
        <w:jc w:val="right"/>
      </w:pPr>
      <w:r w:rsidRPr="00775C8C">
        <w:t>Приложение№1</w:t>
      </w:r>
    </w:p>
    <w:p w:rsidR="00385265" w:rsidRPr="00775C8C" w:rsidRDefault="00385265" w:rsidP="00261832"/>
    <w:p w:rsidR="00385265" w:rsidRPr="00775C8C" w:rsidRDefault="00385265" w:rsidP="00261832">
      <w:pPr>
        <w:pStyle w:val="ConsPlusTitle"/>
        <w:widowControl/>
        <w:jc w:val="right"/>
        <w:rPr>
          <w:b w:val="0"/>
        </w:rPr>
      </w:pPr>
    </w:p>
    <w:p w:rsidR="00385265" w:rsidRPr="00775C8C" w:rsidRDefault="00385265" w:rsidP="00261832">
      <w:pPr>
        <w:pStyle w:val="ConsPlusTitle"/>
        <w:widowControl/>
        <w:jc w:val="right"/>
        <w:rPr>
          <w:b w:val="0"/>
        </w:rPr>
      </w:pPr>
    </w:p>
    <w:p w:rsidR="00385265" w:rsidRPr="00775C8C" w:rsidRDefault="00385265" w:rsidP="00775C8C">
      <w:pPr>
        <w:pStyle w:val="ConsPlusNormal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5C8C">
        <w:rPr>
          <w:rFonts w:ascii="Times New Roman" w:hAnsi="Times New Roman"/>
          <w:sz w:val="24"/>
          <w:szCs w:val="24"/>
        </w:rPr>
        <w:t>Пункт 2.4. изложить в следующей редакции:</w:t>
      </w:r>
    </w:p>
    <w:p w:rsidR="00385265" w:rsidRPr="00775C8C" w:rsidRDefault="00385265" w:rsidP="00775C8C">
      <w:pPr>
        <w:widowControl w:val="0"/>
        <w:ind w:firstLine="709"/>
        <w:jc w:val="both"/>
      </w:pPr>
      <w:r w:rsidRPr="00775C8C">
        <w:t>2.4. Срок предоставления муниципальной услуги не д</w:t>
      </w:r>
      <w:r>
        <w:t xml:space="preserve">олжен превышать </w:t>
      </w:r>
      <w:r w:rsidRPr="00775C8C">
        <w:t xml:space="preserve"> 15 рабочих дней с даты поступления (регистрации) заявления в администрацию.</w:t>
      </w:r>
    </w:p>
    <w:p w:rsidR="00385265" w:rsidRPr="00775C8C" w:rsidRDefault="00385265" w:rsidP="00775C8C">
      <w:pPr>
        <w:widowControl w:val="0"/>
        <w:ind w:firstLine="709"/>
        <w:jc w:val="both"/>
      </w:pPr>
    </w:p>
    <w:p w:rsidR="00385265" w:rsidRPr="00775C8C" w:rsidRDefault="00385265" w:rsidP="00775C8C">
      <w:pPr>
        <w:pStyle w:val="ConsPlusNormal"/>
        <w:ind w:firstLine="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</w:t>
      </w:r>
      <w:r w:rsidRPr="00775C8C">
        <w:rPr>
          <w:rFonts w:ascii="Times New Roman" w:hAnsi="Times New Roman"/>
          <w:sz w:val="24"/>
          <w:szCs w:val="24"/>
        </w:rPr>
        <w:t>Пункт 1.1. изложить в следующей редакции:</w:t>
      </w:r>
    </w:p>
    <w:p w:rsidR="00385265" w:rsidRPr="00775C8C" w:rsidRDefault="00385265" w:rsidP="00775C8C">
      <w:pPr>
        <w:pStyle w:val="ListParagraph"/>
        <w:widowControl w:val="0"/>
        <w:numPr>
          <w:ilvl w:val="1"/>
          <w:numId w:val="17"/>
        </w:numPr>
        <w:tabs>
          <w:tab w:val="left" w:pos="142"/>
          <w:tab w:val="left" w:pos="28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5C8C">
        <w:rPr>
          <w:rFonts w:ascii="Times New Roman" w:hAnsi="Times New Roman"/>
          <w:sz w:val="24"/>
          <w:szCs w:val="24"/>
        </w:rPr>
        <w:t xml:space="preserve">Заявителями, имеющими право на получение муниципальной услуги, являются: </w:t>
      </w:r>
    </w:p>
    <w:p w:rsidR="00385265" w:rsidRPr="00775C8C" w:rsidRDefault="00385265" w:rsidP="00775C8C">
      <w:pPr>
        <w:pStyle w:val="ListParagraph"/>
        <w:widowControl w:val="0"/>
        <w:tabs>
          <w:tab w:val="left" w:pos="142"/>
          <w:tab w:val="left" w:pos="28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5C8C">
        <w:rPr>
          <w:rFonts w:ascii="Times New Roman" w:hAnsi="Times New Roman"/>
          <w:sz w:val="24"/>
          <w:szCs w:val="24"/>
        </w:rPr>
        <w:t xml:space="preserve">- юридические лица, являющиеся собственниками помещений; </w:t>
      </w:r>
    </w:p>
    <w:p w:rsidR="00385265" w:rsidRPr="00775C8C" w:rsidRDefault="00385265" w:rsidP="00775C8C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</w:pPr>
      <w:r w:rsidRPr="00775C8C">
        <w:t>- физические лица, являющиеся собственниками помещений (далее - заявители).</w:t>
      </w:r>
    </w:p>
    <w:p w:rsidR="00385265" w:rsidRPr="00775C8C" w:rsidRDefault="00385265" w:rsidP="00775C8C">
      <w:pPr>
        <w:ind w:left="709"/>
        <w:jc w:val="both"/>
      </w:pPr>
      <w:r w:rsidRPr="00775C8C">
        <w:t>Представлять интересы заявителя имеют право:</w:t>
      </w:r>
    </w:p>
    <w:p w:rsidR="00385265" w:rsidRPr="00775C8C" w:rsidRDefault="00385265" w:rsidP="00775C8C">
      <w:pPr>
        <w:ind w:firstLine="709"/>
        <w:jc w:val="both"/>
      </w:pPr>
      <w:r w:rsidRPr="00775C8C">
        <w:t>- от имени физических лиц:</w:t>
      </w:r>
    </w:p>
    <w:p w:rsidR="00385265" w:rsidRPr="00775C8C" w:rsidRDefault="00385265" w:rsidP="00775C8C">
      <w:pPr>
        <w:jc w:val="both"/>
      </w:pPr>
      <w:r w:rsidRPr="00775C8C">
        <w:t xml:space="preserve">представители, действующие в силу полномочий, основанных </w:t>
      </w:r>
      <w:r w:rsidRPr="00775C8C">
        <w:br/>
        <w:t>на доверенности;</w:t>
      </w:r>
    </w:p>
    <w:p w:rsidR="00385265" w:rsidRPr="00775C8C" w:rsidRDefault="00385265" w:rsidP="00775C8C">
      <w:pPr>
        <w:jc w:val="both"/>
      </w:pPr>
      <w:r w:rsidRPr="00775C8C">
        <w:t>опекуны недееспособных граждан;</w:t>
      </w:r>
    </w:p>
    <w:p w:rsidR="00385265" w:rsidRPr="00775C8C" w:rsidRDefault="00385265" w:rsidP="00775C8C">
      <w:pPr>
        <w:jc w:val="both"/>
      </w:pPr>
      <w:r w:rsidRPr="00775C8C">
        <w:t>законные представители (родители, усыновители, опекуны) несовершеннолетних в возрасте до 14 лет.</w:t>
      </w:r>
    </w:p>
    <w:p w:rsidR="00385265" w:rsidRPr="00775C8C" w:rsidRDefault="00385265" w:rsidP="00775C8C">
      <w:pPr>
        <w:ind w:left="709"/>
        <w:jc w:val="both"/>
      </w:pPr>
      <w:r w:rsidRPr="00775C8C">
        <w:t>- от имени юридического лица:</w:t>
      </w:r>
    </w:p>
    <w:p w:rsidR="00385265" w:rsidRPr="00775C8C" w:rsidRDefault="00385265" w:rsidP="00775C8C">
      <w:pPr>
        <w:jc w:val="both"/>
      </w:pPr>
      <w:r w:rsidRPr="00775C8C">
        <w:t>лица, действующие в соответствии с законом или учредительными документами от имени юридического лица;</w:t>
      </w:r>
    </w:p>
    <w:p w:rsidR="00385265" w:rsidRPr="00775C8C" w:rsidRDefault="00385265" w:rsidP="00775C8C">
      <w:pPr>
        <w:jc w:val="both"/>
      </w:pPr>
      <w:r w:rsidRPr="00775C8C">
        <w:t>представители юридического лица в силу полномочий на основании доверенности.</w:t>
      </w:r>
    </w:p>
    <w:p w:rsidR="00385265" w:rsidRPr="00775C8C" w:rsidRDefault="00385265" w:rsidP="00775C8C">
      <w:pPr>
        <w:widowControl w:val="0"/>
        <w:ind w:firstLine="709"/>
        <w:jc w:val="both"/>
      </w:pPr>
    </w:p>
    <w:p w:rsidR="00385265" w:rsidRPr="00775C8C" w:rsidRDefault="00385265" w:rsidP="00775C8C">
      <w:pPr>
        <w:pStyle w:val="ConsPlusTitle"/>
        <w:widowControl/>
        <w:jc w:val="right"/>
        <w:rPr>
          <w:b w:val="0"/>
        </w:rPr>
      </w:pPr>
    </w:p>
    <w:p w:rsidR="00385265" w:rsidRPr="00775C8C" w:rsidRDefault="00385265" w:rsidP="00775C8C">
      <w:pPr>
        <w:widowControl w:val="0"/>
        <w:jc w:val="both"/>
      </w:pPr>
      <w:r>
        <w:t>Пункт 2.2.2. «</w:t>
      </w:r>
      <w:r w:rsidRPr="00775C8C">
        <w:t>О персональных данных</w:t>
      </w:r>
      <w:r>
        <w:t>»</w:t>
      </w:r>
      <w:r w:rsidRPr="00775C8C">
        <w:t xml:space="preserve"> исключить.</w:t>
      </w:r>
    </w:p>
    <w:p w:rsidR="00385265" w:rsidRDefault="00385265" w:rsidP="00775C8C">
      <w:pPr>
        <w:widowControl w:val="0"/>
        <w:ind w:firstLine="709"/>
        <w:jc w:val="both"/>
        <w:rPr>
          <w:sz w:val="28"/>
          <w:szCs w:val="28"/>
        </w:rPr>
      </w:pPr>
    </w:p>
    <w:p w:rsidR="00385265" w:rsidRPr="00A47AA2" w:rsidRDefault="00385265" w:rsidP="00775C8C">
      <w:pPr>
        <w:widowControl w:val="0"/>
        <w:ind w:firstLine="709"/>
        <w:jc w:val="both"/>
        <w:rPr>
          <w:sz w:val="28"/>
          <w:szCs w:val="28"/>
        </w:rPr>
      </w:pPr>
    </w:p>
    <w:p w:rsidR="00385265" w:rsidRDefault="00385265" w:rsidP="002618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</w:pPr>
    </w:p>
    <w:p w:rsidR="00385265" w:rsidRPr="0049293C" w:rsidRDefault="00385265" w:rsidP="002618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</w:pPr>
    </w:p>
    <w:sectPr w:rsidR="00385265" w:rsidRPr="0049293C" w:rsidSect="000231DA">
      <w:headerReference w:type="even" r:id="rId7"/>
      <w:headerReference w:type="default" r:id="rId8"/>
      <w:pgSz w:w="11906" w:h="16838"/>
      <w:pgMar w:top="709" w:right="850" w:bottom="28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5265" w:rsidRDefault="00385265">
      <w:r>
        <w:separator/>
      </w:r>
    </w:p>
  </w:endnote>
  <w:endnote w:type="continuationSeparator" w:id="0">
    <w:p w:rsidR="00385265" w:rsidRDefault="003852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5265" w:rsidRDefault="00385265">
      <w:r>
        <w:separator/>
      </w:r>
    </w:p>
  </w:footnote>
  <w:footnote w:type="continuationSeparator" w:id="0">
    <w:p w:rsidR="00385265" w:rsidRDefault="0038526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5265" w:rsidRDefault="00385265" w:rsidP="00C2732D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85265" w:rsidRDefault="00385265" w:rsidP="00446309">
    <w:pPr>
      <w:pStyle w:val="Header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5265" w:rsidRDefault="00385265" w:rsidP="00C2732D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385265" w:rsidRDefault="00385265" w:rsidP="00446309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26E96"/>
    <w:multiLevelType w:val="multilevel"/>
    <w:tmpl w:val="9C8C5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D04832"/>
    <w:multiLevelType w:val="hybridMultilevel"/>
    <w:tmpl w:val="9C6A3CFE"/>
    <w:lvl w:ilvl="0" w:tplc="45B6CCC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F0D2496"/>
    <w:multiLevelType w:val="hybridMultilevel"/>
    <w:tmpl w:val="7EBC6C40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>
    <w:nsid w:val="15B44A96"/>
    <w:multiLevelType w:val="hybridMultilevel"/>
    <w:tmpl w:val="501EF45C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856476F"/>
    <w:multiLevelType w:val="hybridMultilevel"/>
    <w:tmpl w:val="40D49650"/>
    <w:lvl w:ilvl="0" w:tplc="BE02D74C">
      <w:start w:val="2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8F23DCC"/>
    <w:multiLevelType w:val="multilevel"/>
    <w:tmpl w:val="1926331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>
    <w:nsid w:val="1EAA13AB"/>
    <w:multiLevelType w:val="multilevel"/>
    <w:tmpl w:val="483A6062"/>
    <w:lvl w:ilvl="0">
      <w:start w:val="1"/>
      <w:numFmt w:val="decimal"/>
      <w:lvlText w:val="%1."/>
      <w:lvlJc w:val="left"/>
      <w:pPr>
        <w:ind w:left="177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134" w:hanging="36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854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214" w:hanging="72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3934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4294" w:hanging="108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5014" w:hanging="144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5374" w:hanging="144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094" w:hanging="1800"/>
      </w:pPr>
      <w:rPr>
        <w:rFonts w:cs="Times New Roman" w:hint="default"/>
        <w:color w:val="auto"/>
      </w:rPr>
    </w:lvl>
  </w:abstractNum>
  <w:abstractNum w:abstractNumId="8">
    <w:nsid w:val="20005BBE"/>
    <w:multiLevelType w:val="multilevel"/>
    <w:tmpl w:val="C53623BC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99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2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90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61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8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94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072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2360" w:hanging="2160"/>
      </w:pPr>
      <w:rPr>
        <w:rFonts w:cs="Times New Roman" w:hint="default"/>
      </w:rPr>
    </w:lvl>
  </w:abstractNum>
  <w:abstractNum w:abstractNumId="9">
    <w:nsid w:val="263C020C"/>
    <w:multiLevelType w:val="multilevel"/>
    <w:tmpl w:val="AD287170"/>
    <w:lvl w:ilvl="0">
      <w:start w:val="1"/>
      <w:numFmt w:val="decimal"/>
      <w:lvlText w:val="%1."/>
      <w:lvlJc w:val="left"/>
      <w:pPr>
        <w:ind w:left="12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>
    <w:nsid w:val="293B659F"/>
    <w:multiLevelType w:val="hybridMultilevel"/>
    <w:tmpl w:val="1926331E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>
    <w:nsid w:val="2E8274C2"/>
    <w:multiLevelType w:val="hybridMultilevel"/>
    <w:tmpl w:val="EAD80A4A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321F7C40"/>
    <w:multiLevelType w:val="hybridMultilevel"/>
    <w:tmpl w:val="EFAE8612"/>
    <w:lvl w:ilvl="0" w:tplc="74462A58">
      <w:start w:val="1"/>
      <w:numFmt w:val="decimal"/>
      <w:lvlText w:val="%1)"/>
      <w:lvlJc w:val="left"/>
      <w:pPr>
        <w:tabs>
          <w:tab w:val="num" w:pos="720"/>
        </w:tabs>
        <w:ind w:firstLine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6C27910"/>
    <w:multiLevelType w:val="hybridMultilevel"/>
    <w:tmpl w:val="AD287170"/>
    <w:lvl w:ilvl="0" w:tplc="0419000F">
      <w:start w:val="1"/>
      <w:numFmt w:val="decimal"/>
      <w:lvlText w:val="%1.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B6E2AAD"/>
    <w:multiLevelType w:val="multilevel"/>
    <w:tmpl w:val="C90A2B3C"/>
    <w:lvl w:ilvl="0">
      <w:start w:val="1"/>
      <w:numFmt w:val="decimal"/>
      <w:lvlText w:val="%1)"/>
      <w:lvlJc w:val="left"/>
      <w:pPr>
        <w:tabs>
          <w:tab w:val="num" w:pos="720"/>
        </w:tabs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3C59677C"/>
    <w:multiLevelType w:val="multilevel"/>
    <w:tmpl w:val="9A34501A"/>
    <w:lvl w:ilvl="0">
      <w:start w:val="1"/>
      <w:numFmt w:val="decimal"/>
      <w:lvlText w:val="%1."/>
      <w:lvlJc w:val="left"/>
      <w:pPr>
        <w:ind w:left="555" w:hanging="55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7">
    <w:nsid w:val="57F92210"/>
    <w:multiLevelType w:val="multilevel"/>
    <w:tmpl w:val="084CA4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A9F5353"/>
    <w:multiLevelType w:val="multilevel"/>
    <w:tmpl w:val="9F7E4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D012754"/>
    <w:multiLevelType w:val="multilevel"/>
    <w:tmpl w:val="D3A4DFD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99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2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90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61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8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94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072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2360" w:hanging="2160"/>
      </w:pPr>
      <w:rPr>
        <w:rFonts w:cs="Times New Roman" w:hint="default"/>
      </w:rPr>
    </w:lvl>
  </w:abstractNum>
  <w:abstractNum w:abstractNumId="20">
    <w:nsid w:val="5D541CCF"/>
    <w:multiLevelType w:val="hybridMultilevel"/>
    <w:tmpl w:val="084CA41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FB26A99"/>
    <w:multiLevelType w:val="hybridMultilevel"/>
    <w:tmpl w:val="8D9E7912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614C7819"/>
    <w:multiLevelType w:val="hybridMultilevel"/>
    <w:tmpl w:val="549A1CD6"/>
    <w:lvl w:ilvl="0" w:tplc="204097A0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3">
    <w:nsid w:val="62175289"/>
    <w:multiLevelType w:val="hybridMultilevel"/>
    <w:tmpl w:val="6FBABFB6"/>
    <w:lvl w:ilvl="0" w:tplc="BD44519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>
    <w:nsid w:val="632543BA"/>
    <w:multiLevelType w:val="multilevel"/>
    <w:tmpl w:val="D1066E0E"/>
    <w:lvl w:ilvl="0">
      <w:start w:val="1"/>
      <w:numFmt w:val="decimal"/>
      <w:lvlText w:val="%1."/>
      <w:lvlJc w:val="left"/>
      <w:pPr>
        <w:ind w:left="1470" w:hanging="14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190" w:hanging="147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910" w:hanging="147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0" w:hanging="147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350" w:hanging="147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70" w:hanging="147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 w:hint="default"/>
      </w:rPr>
    </w:lvl>
  </w:abstractNum>
  <w:abstractNum w:abstractNumId="25">
    <w:nsid w:val="641E2EDD"/>
    <w:multiLevelType w:val="multilevel"/>
    <w:tmpl w:val="45F8B9FE"/>
    <w:lvl w:ilvl="0">
      <w:start w:val="4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1650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32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490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61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781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909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072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2360" w:hanging="2160"/>
      </w:pPr>
      <w:rPr>
        <w:rFonts w:cs="Times New Roman" w:hint="default"/>
      </w:rPr>
    </w:lvl>
  </w:abstractNum>
  <w:abstractNum w:abstractNumId="26">
    <w:nsid w:val="64834AEF"/>
    <w:multiLevelType w:val="multilevel"/>
    <w:tmpl w:val="07885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B666AF7"/>
    <w:multiLevelType w:val="multilevel"/>
    <w:tmpl w:val="9F88A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EDA66CC"/>
    <w:multiLevelType w:val="hybridMultilevel"/>
    <w:tmpl w:val="FF26010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F0E46BF"/>
    <w:multiLevelType w:val="hybridMultilevel"/>
    <w:tmpl w:val="B6FEB772"/>
    <w:lvl w:ilvl="0" w:tplc="DF5C6074">
      <w:start w:val="1"/>
      <w:numFmt w:val="decimal"/>
      <w:lvlText w:val="%1)"/>
      <w:lvlJc w:val="left"/>
      <w:pPr>
        <w:tabs>
          <w:tab w:val="num" w:pos="680"/>
        </w:tabs>
        <w:ind w:firstLine="6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70AB2CB8"/>
    <w:multiLevelType w:val="hybridMultilevel"/>
    <w:tmpl w:val="6B7A9718"/>
    <w:lvl w:ilvl="0" w:tplc="6AF6D406">
      <w:numFmt w:val="bullet"/>
      <w:lvlText w:val=""/>
      <w:lvlJc w:val="left"/>
      <w:pPr>
        <w:ind w:left="133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5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5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2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1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7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7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893" w:hanging="360"/>
      </w:pPr>
      <w:rPr>
        <w:rFonts w:ascii="Wingdings" w:hAnsi="Wingdings" w:hint="default"/>
      </w:rPr>
    </w:lvl>
  </w:abstractNum>
  <w:abstractNum w:abstractNumId="31">
    <w:nsid w:val="73543D75"/>
    <w:multiLevelType w:val="multilevel"/>
    <w:tmpl w:val="D1066E0E"/>
    <w:lvl w:ilvl="0">
      <w:start w:val="1"/>
      <w:numFmt w:val="decimal"/>
      <w:lvlText w:val="%1."/>
      <w:lvlJc w:val="left"/>
      <w:pPr>
        <w:ind w:left="1470" w:hanging="14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190" w:hanging="147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910" w:hanging="147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0" w:hanging="147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350" w:hanging="147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70" w:hanging="147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 w:hint="default"/>
      </w:rPr>
    </w:lvl>
  </w:abstractNum>
  <w:abstractNum w:abstractNumId="32">
    <w:nsid w:val="7A7A63B4"/>
    <w:multiLevelType w:val="multilevel"/>
    <w:tmpl w:val="B6FEB772"/>
    <w:lvl w:ilvl="0">
      <w:start w:val="1"/>
      <w:numFmt w:val="decimal"/>
      <w:lvlText w:val="%1)"/>
      <w:lvlJc w:val="left"/>
      <w:pPr>
        <w:tabs>
          <w:tab w:val="num" w:pos="680"/>
        </w:tabs>
        <w:ind w:firstLine="68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DF27154"/>
    <w:multiLevelType w:val="hybridMultilevel"/>
    <w:tmpl w:val="B2726BCA"/>
    <w:lvl w:ilvl="0" w:tplc="B4C0D216">
      <w:start w:val="1"/>
      <w:numFmt w:val="decimal"/>
      <w:lvlText w:val="%1)"/>
      <w:lvlJc w:val="left"/>
      <w:pPr>
        <w:tabs>
          <w:tab w:val="num" w:pos="54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num w:numId="1">
    <w:abstractNumId w:val="3"/>
  </w:num>
  <w:num w:numId="2">
    <w:abstractNumId w:val="10"/>
  </w:num>
  <w:num w:numId="3">
    <w:abstractNumId w:val="20"/>
  </w:num>
  <w:num w:numId="4">
    <w:abstractNumId w:val="5"/>
  </w:num>
  <w:num w:numId="5">
    <w:abstractNumId w:val="6"/>
  </w:num>
  <w:num w:numId="6">
    <w:abstractNumId w:val="33"/>
  </w:num>
  <w:num w:numId="7">
    <w:abstractNumId w:val="15"/>
  </w:num>
  <w:num w:numId="8">
    <w:abstractNumId w:val="17"/>
  </w:num>
  <w:num w:numId="9">
    <w:abstractNumId w:val="29"/>
  </w:num>
  <w:num w:numId="10">
    <w:abstractNumId w:val="32"/>
  </w:num>
  <w:num w:numId="11">
    <w:abstractNumId w:val="12"/>
  </w:num>
  <w:num w:numId="12">
    <w:abstractNumId w:val="22"/>
  </w:num>
  <w:num w:numId="13">
    <w:abstractNumId w:val="26"/>
  </w:num>
  <w:num w:numId="14">
    <w:abstractNumId w:val="0"/>
  </w:num>
  <w:num w:numId="15">
    <w:abstractNumId w:val="18"/>
  </w:num>
  <w:num w:numId="16">
    <w:abstractNumId w:val="27"/>
  </w:num>
  <w:num w:numId="17">
    <w:abstractNumId w:val="24"/>
  </w:num>
  <w:num w:numId="18">
    <w:abstractNumId w:val="25"/>
  </w:num>
  <w:num w:numId="19">
    <w:abstractNumId w:val="8"/>
  </w:num>
  <w:num w:numId="20">
    <w:abstractNumId w:val="19"/>
  </w:num>
  <w:num w:numId="21">
    <w:abstractNumId w:val="14"/>
  </w:num>
  <w:num w:numId="22">
    <w:abstractNumId w:val="2"/>
  </w:num>
  <w:num w:numId="23">
    <w:abstractNumId w:val="23"/>
  </w:num>
  <w:num w:numId="24">
    <w:abstractNumId w:val="30"/>
  </w:num>
  <w:num w:numId="25">
    <w:abstractNumId w:val="28"/>
  </w:num>
  <w:num w:numId="26">
    <w:abstractNumId w:val="11"/>
  </w:num>
  <w:num w:numId="27">
    <w:abstractNumId w:val="16"/>
  </w:num>
  <w:num w:numId="28">
    <w:abstractNumId w:val="31"/>
  </w:num>
  <w:num w:numId="29">
    <w:abstractNumId w:val="1"/>
  </w:num>
  <w:num w:numId="30">
    <w:abstractNumId w:val="21"/>
  </w:num>
  <w:num w:numId="31">
    <w:abstractNumId w:val="13"/>
  </w:num>
  <w:num w:numId="32">
    <w:abstractNumId w:val="9"/>
  </w:num>
  <w:num w:numId="33">
    <w:abstractNumId w:val="4"/>
  </w:num>
  <w:num w:numId="3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79EA"/>
    <w:rsid w:val="00005C69"/>
    <w:rsid w:val="00011859"/>
    <w:rsid w:val="00012C72"/>
    <w:rsid w:val="000135F5"/>
    <w:rsid w:val="0001402D"/>
    <w:rsid w:val="0001670F"/>
    <w:rsid w:val="000178B4"/>
    <w:rsid w:val="000231DA"/>
    <w:rsid w:val="00026CD0"/>
    <w:rsid w:val="000306E6"/>
    <w:rsid w:val="00036A3D"/>
    <w:rsid w:val="0004058A"/>
    <w:rsid w:val="0004138E"/>
    <w:rsid w:val="000422AB"/>
    <w:rsid w:val="000460E7"/>
    <w:rsid w:val="000506FE"/>
    <w:rsid w:val="000539C1"/>
    <w:rsid w:val="00055291"/>
    <w:rsid w:val="000603DA"/>
    <w:rsid w:val="00062220"/>
    <w:rsid w:val="0006590D"/>
    <w:rsid w:val="000660CE"/>
    <w:rsid w:val="00066E75"/>
    <w:rsid w:val="0007380C"/>
    <w:rsid w:val="0007420A"/>
    <w:rsid w:val="00077FDA"/>
    <w:rsid w:val="00080DF5"/>
    <w:rsid w:val="00081FCC"/>
    <w:rsid w:val="0008312D"/>
    <w:rsid w:val="00084227"/>
    <w:rsid w:val="0009038D"/>
    <w:rsid w:val="00091260"/>
    <w:rsid w:val="00094487"/>
    <w:rsid w:val="0009738D"/>
    <w:rsid w:val="000A3166"/>
    <w:rsid w:val="000A39A4"/>
    <w:rsid w:val="000B183E"/>
    <w:rsid w:val="000B248D"/>
    <w:rsid w:val="000B31E9"/>
    <w:rsid w:val="000B3BCB"/>
    <w:rsid w:val="000B4A75"/>
    <w:rsid w:val="000B67F9"/>
    <w:rsid w:val="000C4BA0"/>
    <w:rsid w:val="000D4049"/>
    <w:rsid w:val="000D420C"/>
    <w:rsid w:val="000D5777"/>
    <w:rsid w:val="000D5FFF"/>
    <w:rsid w:val="000D7517"/>
    <w:rsid w:val="000E0A9D"/>
    <w:rsid w:val="000E3A93"/>
    <w:rsid w:val="000E5A93"/>
    <w:rsid w:val="000F4A2D"/>
    <w:rsid w:val="000F4D67"/>
    <w:rsid w:val="000F578A"/>
    <w:rsid w:val="000F58E4"/>
    <w:rsid w:val="000F73C6"/>
    <w:rsid w:val="001059AD"/>
    <w:rsid w:val="0010721E"/>
    <w:rsid w:val="00110AA1"/>
    <w:rsid w:val="001111EA"/>
    <w:rsid w:val="0011185E"/>
    <w:rsid w:val="0011254A"/>
    <w:rsid w:val="00124093"/>
    <w:rsid w:val="00127B14"/>
    <w:rsid w:val="00131BC3"/>
    <w:rsid w:val="00144B56"/>
    <w:rsid w:val="00144D3A"/>
    <w:rsid w:val="001510AD"/>
    <w:rsid w:val="00155038"/>
    <w:rsid w:val="00156A33"/>
    <w:rsid w:val="00161D1B"/>
    <w:rsid w:val="00161E43"/>
    <w:rsid w:val="001667A9"/>
    <w:rsid w:val="00167E23"/>
    <w:rsid w:val="00172BB5"/>
    <w:rsid w:val="00182050"/>
    <w:rsid w:val="00190580"/>
    <w:rsid w:val="00190792"/>
    <w:rsid w:val="00193CFA"/>
    <w:rsid w:val="00194E04"/>
    <w:rsid w:val="00195AEA"/>
    <w:rsid w:val="00195FFE"/>
    <w:rsid w:val="001A466E"/>
    <w:rsid w:val="001A6C20"/>
    <w:rsid w:val="001B17D7"/>
    <w:rsid w:val="001B3920"/>
    <w:rsid w:val="001B6A9C"/>
    <w:rsid w:val="001C0CE2"/>
    <w:rsid w:val="001C0FF7"/>
    <w:rsid w:val="001C5D0F"/>
    <w:rsid w:val="001C62CB"/>
    <w:rsid w:val="001C79FD"/>
    <w:rsid w:val="001D00F8"/>
    <w:rsid w:val="001D5AC0"/>
    <w:rsid w:val="001E3807"/>
    <w:rsid w:val="001E3E71"/>
    <w:rsid w:val="001E7624"/>
    <w:rsid w:val="001E77D6"/>
    <w:rsid w:val="001F689B"/>
    <w:rsid w:val="001F6A39"/>
    <w:rsid w:val="001F716F"/>
    <w:rsid w:val="001F7A64"/>
    <w:rsid w:val="002008A0"/>
    <w:rsid w:val="00203621"/>
    <w:rsid w:val="00206185"/>
    <w:rsid w:val="0020703D"/>
    <w:rsid w:val="002116BB"/>
    <w:rsid w:val="0021236F"/>
    <w:rsid w:val="002129CC"/>
    <w:rsid w:val="00213D99"/>
    <w:rsid w:val="00216BB6"/>
    <w:rsid w:val="00217DB8"/>
    <w:rsid w:val="00222C86"/>
    <w:rsid w:val="00223507"/>
    <w:rsid w:val="00224B8F"/>
    <w:rsid w:val="002258CD"/>
    <w:rsid w:val="00225974"/>
    <w:rsid w:val="00226EE8"/>
    <w:rsid w:val="002320F5"/>
    <w:rsid w:val="002321C6"/>
    <w:rsid w:val="002343E2"/>
    <w:rsid w:val="002354D8"/>
    <w:rsid w:val="0024496A"/>
    <w:rsid w:val="002458DA"/>
    <w:rsid w:val="00246C20"/>
    <w:rsid w:val="00247843"/>
    <w:rsid w:val="00251F33"/>
    <w:rsid w:val="00260635"/>
    <w:rsid w:val="00261832"/>
    <w:rsid w:val="00261FF3"/>
    <w:rsid w:val="00265C76"/>
    <w:rsid w:val="0026653C"/>
    <w:rsid w:val="00273327"/>
    <w:rsid w:val="00273C11"/>
    <w:rsid w:val="00273E07"/>
    <w:rsid w:val="00280D9B"/>
    <w:rsid w:val="00281A76"/>
    <w:rsid w:val="00283533"/>
    <w:rsid w:val="002838B9"/>
    <w:rsid w:val="002842FA"/>
    <w:rsid w:val="0028572A"/>
    <w:rsid w:val="002916E0"/>
    <w:rsid w:val="00293FB2"/>
    <w:rsid w:val="002970C4"/>
    <w:rsid w:val="002A5726"/>
    <w:rsid w:val="002A60A3"/>
    <w:rsid w:val="002A6CD0"/>
    <w:rsid w:val="002B0869"/>
    <w:rsid w:val="002C059C"/>
    <w:rsid w:val="002C66D1"/>
    <w:rsid w:val="002C72D4"/>
    <w:rsid w:val="002D148A"/>
    <w:rsid w:val="002D6D40"/>
    <w:rsid w:val="002D7414"/>
    <w:rsid w:val="002E4A5A"/>
    <w:rsid w:val="002E4C29"/>
    <w:rsid w:val="002E5528"/>
    <w:rsid w:val="002E5ECA"/>
    <w:rsid w:val="002E60BE"/>
    <w:rsid w:val="002F4630"/>
    <w:rsid w:val="002F6AE0"/>
    <w:rsid w:val="00303570"/>
    <w:rsid w:val="00304310"/>
    <w:rsid w:val="00312CBC"/>
    <w:rsid w:val="00314DEB"/>
    <w:rsid w:val="00315CBC"/>
    <w:rsid w:val="00316E7A"/>
    <w:rsid w:val="00320D72"/>
    <w:rsid w:val="003214D6"/>
    <w:rsid w:val="00330F6A"/>
    <w:rsid w:val="00331A0C"/>
    <w:rsid w:val="0034054A"/>
    <w:rsid w:val="00340D47"/>
    <w:rsid w:val="00347D3D"/>
    <w:rsid w:val="003515BA"/>
    <w:rsid w:val="00355187"/>
    <w:rsid w:val="003655EE"/>
    <w:rsid w:val="00365C6A"/>
    <w:rsid w:val="003676BC"/>
    <w:rsid w:val="00371378"/>
    <w:rsid w:val="00375609"/>
    <w:rsid w:val="00377480"/>
    <w:rsid w:val="00382B1C"/>
    <w:rsid w:val="00383071"/>
    <w:rsid w:val="00385265"/>
    <w:rsid w:val="003901EC"/>
    <w:rsid w:val="00394B0F"/>
    <w:rsid w:val="00396A54"/>
    <w:rsid w:val="003A25A4"/>
    <w:rsid w:val="003A3E35"/>
    <w:rsid w:val="003A561F"/>
    <w:rsid w:val="003B1C2E"/>
    <w:rsid w:val="003B3164"/>
    <w:rsid w:val="003B34C4"/>
    <w:rsid w:val="003C32B7"/>
    <w:rsid w:val="003D0669"/>
    <w:rsid w:val="003D2459"/>
    <w:rsid w:val="003D502A"/>
    <w:rsid w:val="003D596A"/>
    <w:rsid w:val="003D6526"/>
    <w:rsid w:val="003E051B"/>
    <w:rsid w:val="003E2246"/>
    <w:rsid w:val="003E2721"/>
    <w:rsid w:val="003E29EA"/>
    <w:rsid w:val="003E2C5C"/>
    <w:rsid w:val="003E3728"/>
    <w:rsid w:val="003E55EE"/>
    <w:rsid w:val="003E7485"/>
    <w:rsid w:val="003F31CA"/>
    <w:rsid w:val="003F49E1"/>
    <w:rsid w:val="004012B2"/>
    <w:rsid w:val="004044FD"/>
    <w:rsid w:val="00404C27"/>
    <w:rsid w:val="00407735"/>
    <w:rsid w:val="004077E0"/>
    <w:rsid w:val="004123B1"/>
    <w:rsid w:val="0041516E"/>
    <w:rsid w:val="00416F6C"/>
    <w:rsid w:val="00420E76"/>
    <w:rsid w:val="00425B66"/>
    <w:rsid w:val="004271CD"/>
    <w:rsid w:val="0043031F"/>
    <w:rsid w:val="00442585"/>
    <w:rsid w:val="00446309"/>
    <w:rsid w:val="00453202"/>
    <w:rsid w:val="004537A9"/>
    <w:rsid w:val="00455613"/>
    <w:rsid w:val="0046003B"/>
    <w:rsid w:val="00461A25"/>
    <w:rsid w:val="00462CC9"/>
    <w:rsid w:val="00465772"/>
    <w:rsid w:val="00470683"/>
    <w:rsid w:val="00472D46"/>
    <w:rsid w:val="00474277"/>
    <w:rsid w:val="00476E82"/>
    <w:rsid w:val="00477AE5"/>
    <w:rsid w:val="00485D24"/>
    <w:rsid w:val="0049147D"/>
    <w:rsid w:val="0049293C"/>
    <w:rsid w:val="00494948"/>
    <w:rsid w:val="004A1553"/>
    <w:rsid w:val="004A3BF1"/>
    <w:rsid w:val="004A3F59"/>
    <w:rsid w:val="004A53F9"/>
    <w:rsid w:val="004A66B2"/>
    <w:rsid w:val="004B57BA"/>
    <w:rsid w:val="004B6CE6"/>
    <w:rsid w:val="004C0A75"/>
    <w:rsid w:val="004C148F"/>
    <w:rsid w:val="004C3A12"/>
    <w:rsid w:val="004C431B"/>
    <w:rsid w:val="004C7A9C"/>
    <w:rsid w:val="004D15FB"/>
    <w:rsid w:val="004D41FD"/>
    <w:rsid w:val="004D48A4"/>
    <w:rsid w:val="004D60B0"/>
    <w:rsid w:val="004D6F46"/>
    <w:rsid w:val="004E161C"/>
    <w:rsid w:val="004E3A8A"/>
    <w:rsid w:val="004F0E99"/>
    <w:rsid w:val="005058F6"/>
    <w:rsid w:val="00506061"/>
    <w:rsid w:val="00513BEC"/>
    <w:rsid w:val="00517A90"/>
    <w:rsid w:val="005230DE"/>
    <w:rsid w:val="005259C0"/>
    <w:rsid w:val="0052602B"/>
    <w:rsid w:val="00527002"/>
    <w:rsid w:val="00534CA1"/>
    <w:rsid w:val="005372C6"/>
    <w:rsid w:val="00537F1F"/>
    <w:rsid w:val="0054092F"/>
    <w:rsid w:val="00541AEE"/>
    <w:rsid w:val="00542E25"/>
    <w:rsid w:val="005430D5"/>
    <w:rsid w:val="0054352C"/>
    <w:rsid w:val="00545794"/>
    <w:rsid w:val="00545C3E"/>
    <w:rsid w:val="00553523"/>
    <w:rsid w:val="00557C0E"/>
    <w:rsid w:val="00560F88"/>
    <w:rsid w:val="00567BC9"/>
    <w:rsid w:val="00567DE8"/>
    <w:rsid w:val="00570CD8"/>
    <w:rsid w:val="00571522"/>
    <w:rsid w:val="00574D5E"/>
    <w:rsid w:val="00576DCE"/>
    <w:rsid w:val="005779EA"/>
    <w:rsid w:val="0058013D"/>
    <w:rsid w:val="005820F6"/>
    <w:rsid w:val="0058248D"/>
    <w:rsid w:val="00582FCD"/>
    <w:rsid w:val="00586B4B"/>
    <w:rsid w:val="00586C4F"/>
    <w:rsid w:val="0059092D"/>
    <w:rsid w:val="005923BA"/>
    <w:rsid w:val="005A4D14"/>
    <w:rsid w:val="005B1C1D"/>
    <w:rsid w:val="005C1AFD"/>
    <w:rsid w:val="005C2C81"/>
    <w:rsid w:val="005C6A0D"/>
    <w:rsid w:val="005D5C1F"/>
    <w:rsid w:val="005E0092"/>
    <w:rsid w:val="005E1B94"/>
    <w:rsid w:val="005E1E03"/>
    <w:rsid w:val="005E2782"/>
    <w:rsid w:val="005E30E3"/>
    <w:rsid w:val="005E3293"/>
    <w:rsid w:val="005E4148"/>
    <w:rsid w:val="005E599F"/>
    <w:rsid w:val="005F3B7E"/>
    <w:rsid w:val="005F7A9D"/>
    <w:rsid w:val="00601724"/>
    <w:rsid w:val="006056C1"/>
    <w:rsid w:val="00605729"/>
    <w:rsid w:val="00605A76"/>
    <w:rsid w:val="006125E3"/>
    <w:rsid w:val="00612943"/>
    <w:rsid w:val="0061369D"/>
    <w:rsid w:val="00620F20"/>
    <w:rsid w:val="00625B81"/>
    <w:rsid w:val="00632EE1"/>
    <w:rsid w:val="00633A4E"/>
    <w:rsid w:val="006351EA"/>
    <w:rsid w:val="00640DF1"/>
    <w:rsid w:val="00645341"/>
    <w:rsid w:val="00650F62"/>
    <w:rsid w:val="006513F3"/>
    <w:rsid w:val="0065479A"/>
    <w:rsid w:val="00654DA6"/>
    <w:rsid w:val="00664044"/>
    <w:rsid w:val="0067155C"/>
    <w:rsid w:val="00671B0E"/>
    <w:rsid w:val="00674FC5"/>
    <w:rsid w:val="0067663E"/>
    <w:rsid w:val="00690166"/>
    <w:rsid w:val="00694A21"/>
    <w:rsid w:val="006955E8"/>
    <w:rsid w:val="006A02CD"/>
    <w:rsid w:val="006A0CF2"/>
    <w:rsid w:val="006A2915"/>
    <w:rsid w:val="006A38FA"/>
    <w:rsid w:val="006A4455"/>
    <w:rsid w:val="006B17AE"/>
    <w:rsid w:val="006B3398"/>
    <w:rsid w:val="006B7110"/>
    <w:rsid w:val="006B79C9"/>
    <w:rsid w:val="006C3DA2"/>
    <w:rsid w:val="006C3DA5"/>
    <w:rsid w:val="006C4469"/>
    <w:rsid w:val="006C5A2A"/>
    <w:rsid w:val="006D352F"/>
    <w:rsid w:val="006D61C1"/>
    <w:rsid w:val="006E1CCF"/>
    <w:rsid w:val="006E55FE"/>
    <w:rsid w:val="006F3956"/>
    <w:rsid w:val="006F45FA"/>
    <w:rsid w:val="006F5538"/>
    <w:rsid w:val="006F5E42"/>
    <w:rsid w:val="007054A8"/>
    <w:rsid w:val="0071201B"/>
    <w:rsid w:val="007122CA"/>
    <w:rsid w:val="00712CA6"/>
    <w:rsid w:val="00713210"/>
    <w:rsid w:val="0071447F"/>
    <w:rsid w:val="00714D4F"/>
    <w:rsid w:val="00715C90"/>
    <w:rsid w:val="00716E4A"/>
    <w:rsid w:val="007204E4"/>
    <w:rsid w:val="007228B8"/>
    <w:rsid w:val="00726C6C"/>
    <w:rsid w:val="007311C7"/>
    <w:rsid w:val="00732DCF"/>
    <w:rsid w:val="00741186"/>
    <w:rsid w:val="00762483"/>
    <w:rsid w:val="00762518"/>
    <w:rsid w:val="00762B7E"/>
    <w:rsid w:val="007638FE"/>
    <w:rsid w:val="00764D75"/>
    <w:rsid w:val="00765105"/>
    <w:rsid w:val="0077230A"/>
    <w:rsid w:val="0077350C"/>
    <w:rsid w:val="00775C8C"/>
    <w:rsid w:val="007763D7"/>
    <w:rsid w:val="007768FD"/>
    <w:rsid w:val="0078076F"/>
    <w:rsid w:val="00782F89"/>
    <w:rsid w:val="00785CA3"/>
    <w:rsid w:val="007A011D"/>
    <w:rsid w:val="007A412E"/>
    <w:rsid w:val="007A5BBF"/>
    <w:rsid w:val="007B27E7"/>
    <w:rsid w:val="007C3E2E"/>
    <w:rsid w:val="007C54A3"/>
    <w:rsid w:val="007C59C2"/>
    <w:rsid w:val="007C7366"/>
    <w:rsid w:val="007D210D"/>
    <w:rsid w:val="007E01E7"/>
    <w:rsid w:val="007E611D"/>
    <w:rsid w:val="007E66AB"/>
    <w:rsid w:val="007F017D"/>
    <w:rsid w:val="007F3DA8"/>
    <w:rsid w:val="008075ED"/>
    <w:rsid w:val="008141D6"/>
    <w:rsid w:val="008204F9"/>
    <w:rsid w:val="00822C40"/>
    <w:rsid w:val="0082620F"/>
    <w:rsid w:val="00826344"/>
    <w:rsid w:val="00826B30"/>
    <w:rsid w:val="00827D88"/>
    <w:rsid w:val="008339F5"/>
    <w:rsid w:val="008352F2"/>
    <w:rsid w:val="00837180"/>
    <w:rsid w:val="00840171"/>
    <w:rsid w:val="00841520"/>
    <w:rsid w:val="0084258A"/>
    <w:rsid w:val="00842D3C"/>
    <w:rsid w:val="0084386A"/>
    <w:rsid w:val="00843C5F"/>
    <w:rsid w:val="00845042"/>
    <w:rsid w:val="00845FFE"/>
    <w:rsid w:val="00856815"/>
    <w:rsid w:val="008604DC"/>
    <w:rsid w:val="008609BD"/>
    <w:rsid w:val="00863877"/>
    <w:rsid w:val="0086797C"/>
    <w:rsid w:val="00870ADF"/>
    <w:rsid w:val="00871DE5"/>
    <w:rsid w:val="00872F62"/>
    <w:rsid w:val="00881098"/>
    <w:rsid w:val="0089293C"/>
    <w:rsid w:val="00893570"/>
    <w:rsid w:val="0089503A"/>
    <w:rsid w:val="008956D5"/>
    <w:rsid w:val="00895E77"/>
    <w:rsid w:val="008A08F4"/>
    <w:rsid w:val="008A3DBF"/>
    <w:rsid w:val="008A5AA5"/>
    <w:rsid w:val="008A5C8B"/>
    <w:rsid w:val="008B06B5"/>
    <w:rsid w:val="008B41C5"/>
    <w:rsid w:val="008B7320"/>
    <w:rsid w:val="008C01FC"/>
    <w:rsid w:val="008C1B41"/>
    <w:rsid w:val="008C397B"/>
    <w:rsid w:val="008C6274"/>
    <w:rsid w:val="008D157C"/>
    <w:rsid w:val="008D39AB"/>
    <w:rsid w:val="008E231B"/>
    <w:rsid w:val="008E6BB7"/>
    <w:rsid w:val="008F0DD5"/>
    <w:rsid w:val="008F45CD"/>
    <w:rsid w:val="008F4A10"/>
    <w:rsid w:val="008F5A3F"/>
    <w:rsid w:val="00901B96"/>
    <w:rsid w:val="00904FE5"/>
    <w:rsid w:val="009065A7"/>
    <w:rsid w:val="00910A2B"/>
    <w:rsid w:val="009207D3"/>
    <w:rsid w:val="0092155B"/>
    <w:rsid w:val="00921778"/>
    <w:rsid w:val="00930540"/>
    <w:rsid w:val="00935166"/>
    <w:rsid w:val="00941740"/>
    <w:rsid w:val="00941F3B"/>
    <w:rsid w:val="00943D15"/>
    <w:rsid w:val="00946FFC"/>
    <w:rsid w:val="009507A6"/>
    <w:rsid w:val="00950DDC"/>
    <w:rsid w:val="00963340"/>
    <w:rsid w:val="00963F66"/>
    <w:rsid w:val="0096667A"/>
    <w:rsid w:val="0096772B"/>
    <w:rsid w:val="009701F2"/>
    <w:rsid w:val="0097071C"/>
    <w:rsid w:val="0097173C"/>
    <w:rsid w:val="00971943"/>
    <w:rsid w:val="009719E7"/>
    <w:rsid w:val="00973705"/>
    <w:rsid w:val="00980B88"/>
    <w:rsid w:val="00985E53"/>
    <w:rsid w:val="00985EC3"/>
    <w:rsid w:val="00991208"/>
    <w:rsid w:val="0099413D"/>
    <w:rsid w:val="00994481"/>
    <w:rsid w:val="00995830"/>
    <w:rsid w:val="009A1B4D"/>
    <w:rsid w:val="009A518C"/>
    <w:rsid w:val="009B101F"/>
    <w:rsid w:val="009C218F"/>
    <w:rsid w:val="009C28FB"/>
    <w:rsid w:val="009C32D6"/>
    <w:rsid w:val="009C35C3"/>
    <w:rsid w:val="009C3D1F"/>
    <w:rsid w:val="009C4440"/>
    <w:rsid w:val="009C539C"/>
    <w:rsid w:val="009D3016"/>
    <w:rsid w:val="009D69EE"/>
    <w:rsid w:val="009D7EC0"/>
    <w:rsid w:val="009E1CEF"/>
    <w:rsid w:val="009E1E23"/>
    <w:rsid w:val="009E5FD6"/>
    <w:rsid w:val="009F0626"/>
    <w:rsid w:val="009F503A"/>
    <w:rsid w:val="00A0161D"/>
    <w:rsid w:val="00A05C39"/>
    <w:rsid w:val="00A11409"/>
    <w:rsid w:val="00A127BB"/>
    <w:rsid w:val="00A13433"/>
    <w:rsid w:val="00A21774"/>
    <w:rsid w:val="00A219A3"/>
    <w:rsid w:val="00A24DDE"/>
    <w:rsid w:val="00A2767D"/>
    <w:rsid w:val="00A3375C"/>
    <w:rsid w:val="00A353B4"/>
    <w:rsid w:val="00A377C1"/>
    <w:rsid w:val="00A40EA7"/>
    <w:rsid w:val="00A4262A"/>
    <w:rsid w:val="00A43CE8"/>
    <w:rsid w:val="00A46B8D"/>
    <w:rsid w:val="00A47AA2"/>
    <w:rsid w:val="00A51074"/>
    <w:rsid w:val="00A5292F"/>
    <w:rsid w:val="00A537FD"/>
    <w:rsid w:val="00A54BD8"/>
    <w:rsid w:val="00A5696E"/>
    <w:rsid w:val="00A600B3"/>
    <w:rsid w:val="00A615D5"/>
    <w:rsid w:val="00A624D5"/>
    <w:rsid w:val="00A65C0C"/>
    <w:rsid w:val="00A6761B"/>
    <w:rsid w:val="00A75AAE"/>
    <w:rsid w:val="00A81396"/>
    <w:rsid w:val="00A848B2"/>
    <w:rsid w:val="00A85407"/>
    <w:rsid w:val="00A9079C"/>
    <w:rsid w:val="00A94BE8"/>
    <w:rsid w:val="00AA2A2B"/>
    <w:rsid w:val="00AA2EEA"/>
    <w:rsid w:val="00AA4433"/>
    <w:rsid w:val="00AA485C"/>
    <w:rsid w:val="00AA4FAB"/>
    <w:rsid w:val="00AB04FC"/>
    <w:rsid w:val="00AB274D"/>
    <w:rsid w:val="00AB4F6E"/>
    <w:rsid w:val="00AC194C"/>
    <w:rsid w:val="00AC3B3F"/>
    <w:rsid w:val="00AD3F89"/>
    <w:rsid w:val="00AD538F"/>
    <w:rsid w:val="00AD785F"/>
    <w:rsid w:val="00AE615B"/>
    <w:rsid w:val="00AF532A"/>
    <w:rsid w:val="00B04058"/>
    <w:rsid w:val="00B072E9"/>
    <w:rsid w:val="00B22ED0"/>
    <w:rsid w:val="00B236C4"/>
    <w:rsid w:val="00B35D60"/>
    <w:rsid w:val="00B3618C"/>
    <w:rsid w:val="00B37CA8"/>
    <w:rsid w:val="00B37CAC"/>
    <w:rsid w:val="00B42793"/>
    <w:rsid w:val="00B44354"/>
    <w:rsid w:val="00B4466B"/>
    <w:rsid w:val="00B46039"/>
    <w:rsid w:val="00B54A2F"/>
    <w:rsid w:val="00B67440"/>
    <w:rsid w:val="00B75947"/>
    <w:rsid w:val="00B7661B"/>
    <w:rsid w:val="00B76C70"/>
    <w:rsid w:val="00B802AA"/>
    <w:rsid w:val="00B871EC"/>
    <w:rsid w:val="00B87955"/>
    <w:rsid w:val="00B94DEC"/>
    <w:rsid w:val="00B94FC9"/>
    <w:rsid w:val="00BA150E"/>
    <w:rsid w:val="00BA5425"/>
    <w:rsid w:val="00BA66D1"/>
    <w:rsid w:val="00BB0636"/>
    <w:rsid w:val="00BB069A"/>
    <w:rsid w:val="00BB3B97"/>
    <w:rsid w:val="00BB5422"/>
    <w:rsid w:val="00BC2042"/>
    <w:rsid w:val="00BC2352"/>
    <w:rsid w:val="00BC466C"/>
    <w:rsid w:val="00BC58B5"/>
    <w:rsid w:val="00BC617B"/>
    <w:rsid w:val="00BC637B"/>
    <w:rsid w:val="00BC64ED"/>
    <w:rsid w:val="00BD5923"/>
    <w:rsid w:val="00BD6C34"/>
    <w:rsid w:val="00BD7B51"/>
    <w:rsid w:val="00BE19D8"/>
    <w:rsid w:val="00BE7246"/>
    <w:rsid w:val="00BF202C"/>
    <w:rsid w:val="00BF270A"/>
    <w:rsid w:val="00BF3E5F"/>
    <w:rsid w:val="00BF4637"/>
    <w:rsid w:val="00BF4875"/>
    <w:rsid w:val="00BF5B72"/>
    <w:rsid w:val="00C01222"/>
    <w:rsid w:val="00C033C6"/>
    <w:rsid w:val="00C03F21"/>
    <w:rsid w:val="00C116A6"/>
    <w:rsid w:val="00C118EA"/>
    <w:rsid w:val="00C122F5"/>
    <w:rsid w:val="00C16580"/>
    <w:rsid w:val="00C20C81"/>
    <w:rsid w:val="00C2257A"/>
    <w:rsid w:val="00C2732D"/>
    <w:rsid w:val="00C36639"/>
    <w:rsid w:val="00C408F1"/>
    <w:rsid w:val="00C413A9"/>
    <w:rsid w:val="00C4623E"/>
    <w:rsid w:val="00C46D28"/>
    <w:rsid w:val="00C506CB"/>
    <w:rsid w:val="00C5677E"/>
    <w:rsid w:val="00C60295"/>
    <w:rsid w:val="00C62B72"/>
    <w:rsid w:val="00C64394"/>
    <w:rsid w:val="00C6680E"/>
    <w:rsid w:val="00C674B2"/>
    <w:rsid w:val="00C905BE"/>
    <w:rsid w:val="00C9071E"/>
    <w:rsid w:val="00C91A8E"/>
    <w:rsid w:val="00C94B63"/>
    <w:rsid w:val="00C952E9"/>
    <w:rsid w:val="00C9548F"/>
    <w:rsid w:val="00C9768C"/>
    <w:rsid w:val="00CA18E5"/>
    <w:rsid w:val="00CA21FB"/>
    <w:rsid w:val="00CA745A"/>
    <w:rsid w:val="00CA7C3B"/>
    <w:rsid w:val="00CB2DCE"/>
    <w:rsid w:val="00CB4E50"/>
    <w:rsid w:val="00CB4E6F"/>
    <w:rsid w:val="00CB7C68"/>
    <w:rsid w:val="00CC0E01"/>
    <w:rsid w:val="00CC23F4"/>
    <w:rsid w:val="00CC4EF2"/>
    <w:rsid w:val="00CC51F0"/>
    <w:rsid w:val="00CC61B8"/>
    <w:rsid w:val="00CC7B0C"/>
    <w:rsid w:val="00CC7D72"/>
    <w:rsid w:val="00CD0C07"/>
    <w:rsid w:val="00CD7683"/>
    <w:rsid w:val="00CF31CD"/>
    <w:rsid w:val="00CF4964"/>
    <w:rsid w:val="00CF51EC"/>
    <w:rsid w:val="00CF59C9"/>
    <w:rsid w:val="00CF78B1"/>
    <w:rsid w:val="00D01D1E"/>
    <w:rsid w:val="00D02474"/>
    <w:rsid w:val="00D065D4"/>
    <w:rsid w:val="00D1097F"/>
    <w:rsid w:val="00D16067"/>
    <w:rsid w:val="00D1700C"/>
    <w:rsid w:val="00D220E0"/>
    <w:rsid w:val="00D3104F"/>
    <w:rsid w:val="00D32F61"/>
    <w:rsid w:val="00D348C6"/>
    <w:rsid w:val="00D35505"/>
    <w:rsid w:val="00D37CD6"/>
    <w:rsid w:val="00D40B26"/>
    <w:rsid w:val="00D41292"/>
    <w:rsid w:val="00D43DC7"/>
    <w:rsid w:val="00D444DD"/>
    <w:rsid w:val="00D453FE"/>
    <w:rsid w:val="00D46145"/>
    <w:rsid w:val="00D462F4"/>
    <w:rsid w:val="00D552F5"/>
    <w:rsid w:val="00D559F2"/>
    <w:rsid w:val="00D60D8E"/>
    <w:rsid w:val="00D60FB4"/>
    <w:rsid w:val="00D620A4"/>
    <w:rsid w:val="00D62C6F"/>
    <w:rsid w:val="00D63704"/>
    <w:rsid w:val="00D668DC"/>
    <w:rsid w:val="00D71062"/>
    <w:rsid w:val="00D75A86"/>
    <w:rsid w:val="00D800F5"/>
    <w:rsid w:val="00D831DE"/>
    <w:rsid w:val="00D914F8"/>
    <w:rsid w:val="00D91AE6"/>
    <w:rsid w:val="00D93CA0"/>
    <w:rsid w:val="00D95CBC"/>
    <w:rsid w:val="00D96869"/>
    <w:rsid w:val="00D9752D"/>
    <w:rsid w:val="00DA0130"/>
    <w:rsid w:val="00DA1215"/>
    <w:rsid w:val="00DA3EA2"/>
    <w:rsid w:val="00DA4985"/>
    <w:rsid w:val="00DB366A"/>
    <w:rsid w:val="00DB4D5D"/>
    <w:rsid w:val="00DB5B53"/>
    <w:rsid w:val="00DB62F2"/>
    <w:rsid w:val="00DC41C5"/>
    <w:rsid w:val="00DC4989"/>
    <w:rsid w:val="00DC4E59"/>
    <w:rsid w:val="00DC55CF"/>
    <w:rsid w:val="00DC636F"/>
    <w:rsid w:val="00DD3029"/>
    <w:rsid w:val="00DE0FEC"/>
    <w:rsid w:val="00DE220E"/>
    <w:rsid w:val="00DE398A"/>
    <w:rsid w:val="00DE6354"/>
    <w:rsid w:val="00DF066C"/>
    <w:rsid w:val="00E038FA"/>
    <w:rsid w:val="00E03B4F"/>
    <w:rsid w:val="00E0652A"/>
    <w:rsid w:val="00E06B6A"/>
    <w:rsid w:val="00E06E12"/>
    <w:rsid w:val="00E12CBF"/>
    <w:rsid w:val="00E139A7"/>
    <w:rsid w:val="00E15A4E"/>
    <w:rsid w:val="00E15C11"/>
    <w:rsid w:val="00E173AE"/>
    <w:rsid w:val="00E177CC"/>
    <w:rsid w:val="00E177E6"/>
    <w:rsid w:val="00E26923"/>
    <w:rsid w:val="00E354BB"/>
    <w:rsid w:val="00E36957"/>
    <w:rsid w:val="00E43587"/>
    <w:rsid w:val="00E5342C"/>
    <w:rsid w:val="00E55773"/>
    <w:rsid w:val="00E55E25"/>
    <w:rsid w:val="00E62897"/>
    <w:rsid w:val="00E67444"/>
    <w:rsid w:val="00E678EA"/>
    <w:rsid w:val="00E67F6E"/>
    <w:rsid w:val="00E779E9"/>
    <w:rsid w:val="00E8662F"/>
    <w:rsid w:val="00E9306F"/>
    <w:rsid w:val="00E94E1C"/>
    <w:rsid w:val="00E96415"/>
    <w:rsid w:val="00EA1DE5"/>
    <w:rsid w:val="00EB2323"/>
    <w:rsid w:val="00EB39E1"/>
    <w:rsid w:val="00EC1A64"/>
    <w:rsid w:val="00EC1ABC"/>
    <w:rsid w:val="00EC2DA5"/>
    <w:rsid w:val="00EC6C37"/>
    <w:rsid w:val="00EC7AFB"/>
    <w:rsid w:val="00ED06E2"/>
    <w:rsid w:val="00ED639B"/>
    <w:rsid w:val="00ED660A"/>
    <w:rsid w:val="00EE124A"/>
    <w:rsid w:val="00EE30DA"/>
    <w:rsid w:val="00EE37F7"/>
    <w:rsid w:val="00EF636E"/>
    <w:rsid w:val="00EF7216"/>
    <w:rsid w:val="00EF7E17"/>
    <w:rsid w:val="00F002C0"/>
    <w:rsid w:val="00F00593"/>
    <w:rsid w:val="00F032B1"/>
    <w:rsid w:val="00F043AD"/>
    <w:rsid w:val="00F062B8"/>
    <w:rsid w:val="00F069F7"/>
    <w:rsid w:val="00F10E20"/>
    <w:rsid w:val="00F15213"/>
    <w:rsid w:val="00F22A66"/>
    <w:rsid w:val="00F242EB"/>
    <w:rsid w:val="00F246C1"/>
    <w:rsid w:val="00F35B45"/>
    <w:rsid w:val="00F35E72"/>
    <w:rsid w:val="00F469F4"/>
    <w:rsid w:val="00F47F08"/>
    <w:rsid w:val="00F52366"/>
    <w:rsid w:val="00F52FBD"/>
    <w:rsid w:val="00F53359"/>
    <w:rsid w:val="00F53B79"/>
    <w:rsid w:val="00F53E25"/>
    <w:rsid w:val="00F559DB"/>
    <w:rsid w:val="00F5776B"/>
    <w:rsid w:val="00F673B5"/>
    <w:rsid w:val="00F736A2"/>
    <w:rsid w:val="00F75000"/>
    <w:rsid w:val="00F8253F"/>
    <w:rsid w:val="00F83B60"/>
    <w:rsid w:val="00F84102"/>
    <w:rsid w:val="00F8497D"/>
    <w:rsid w:val="00F861A7"/>
    <w:rsid w:val="00F87F9C"/>
    <w:rsid w:val="00F90B29"/>
    <w:rsid w:val="00F91BB4"/>
    <w:rsid w:val="00F921ED"/>
    <w:rsid w:val="00F92516"/>
    <w:rsid w:val="00F9283F"/>
    <w:rsid w:val="00F95BBB"/>
    <w:rsid w:val="00FA1351"/>
    <w:rsid w:val="00FA4754"/>
    <w:rsid w:val="00FA525C"/>
    <w:rsid w:val="00FA7D81"/>
    <w:rsid w:val="00FC4508"/>
    <w:rsid w:val="00FD5304"/>
    <w:rsid w:val="00FE3BA1"/>
    <w:rsid w:val="00FE6696"/>
    <w:rsid w:val="00FE6E93"/>
    <w:rsid w:val="00FE7F59"/>
    <w:rsid w:val="00FF0DB9"/>
    <w:rsid w:val="00FF0E7B"/>
    <w:rsid w:val="00FF6ACF"/>
    <w:rsid w:val="00FF75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26183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05C69"/>
    <w:pPr>
      <w:keepNext/>
      <w:spacing w:line="360" w:lineRule="auto"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25974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paragraph" w:styleId="Heading4">
    <w:name w:val="heading 4"/>
    <w:basedOn w:val="Normal"/>
    <w:next w:val="Normal"/>
    <w:link w:val="Heading4Char"/>
    <w:uiPriority w:val="99"/>
    <w:qFormat/>
    <w:locked/>
    <w:rsid w:val="0093516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A5BBF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25974"/>
    <w:rPr>
      <w:rFonts w:ascii="Cambria" w:hAnsi="Cambria" w:cs="Times New Roman"/>
      <w:b/>
      <w:i/>
      <w:sz w:val="28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935166"/>
    <w:rPr>
      <w:rFonts w:cs="Times New Roman"/>
      <w:b/>
      <w:sz w:val="28"/>
      <w:lang w:val="ru-RU" w:eastAsia="ru-RU"/>
    </w:rPr>
  </w:style>
  <w:style w:type="paragraph" w:styleId="Title">
    <w:name w:val="Title"/>
    <w:basedOn w:val="Normal"/>
    <w:link w:val="TitleChar"/>
    <w:uiPriority w:val="99"/>
    <w:qFormat/>
    <w:rsid w:val="00247843"/>
    <w:pPr>
      <w:jc w:val="center"/>
    </w:pPr>
    <w:rPr>
      <w:szCs w:val="20"/>
    </w:rPr>
  </w:style>
  <w:style w:type="character" w:customStyle="1" w:styleId="TitleChar">
    <w:name w:val="Title Char"/>
    <w:basedOn w:val="DefaultParagraphFont"/>
    <w:link w:val="Title"/>
    <w:uiPriority w:val="99"/>
    <w:locked/>
    <w:rsid w:val="00601724"/>
    <w:rPr>
      <w:rFonts w:cs="Times New Roman"/>
      <w:sz w:val="24"/>
    </w:rPr>
  </w:style>
  <w:style w:type="paragraph" w:styleId="BodyText">
    <w:name w:val="Body Text"/>
    <w:basedOn w:val="Normal"/>
    <w:link w:val="BodyTextChar"/>
    <w:uiPriority w:val="99"/>
    <w:rsid w:val="00247843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A5BBF"/>
    <w:rPr>
      <w:rFonts w:cs="Times New Roman"/>
      <w:sz w:val="24"/>
    </w:rPr>
  </w:style>
  <w:style w:type="paragraph" w:styleId="Header">
    <w:name w:val="header"/>
    <w:basedOn w:val="Normal"/>
    <w:link w:val="HeaderChar"/>
    <w:uiPriority w:val="99"/>
    <w:rsid w:val="00247843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A5BBF"/>
    <w:rPr>
      <w:rFonts w:cs="Times New Roman"/>
      <w:sz w:val="24"/>
    </w:rPr>
  </w:style>
  <w:style w:type="paragraph" w:styleId="Footer">
    <w:name w:val="footer"/>
    <w:basedOn w:val="Normal"/>
    <w:link w:val="FooterChar"/>
    <w:uiPriority w:val="99"/>
    <w:rsid w:val="00247843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A5BBF"/>
    <w:rPr>
      <w:rFonts w:cs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6A4455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A5BBF"/>
    <w:rPr>
      <w:rFonts w:cs="Times New Roman"/>
      <w:sz w:val="2"/>
    </w:rPr>
  </w:style>
  <w:style w:type="paragraph" w:customStyle="1" w:styleId="ConsPlusNonformat">
    <w:name w:val="ConsPlusNonformat"/>
    <w:uiPriority w:val="99"/>
    <w:rsid w:val="00CA745A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styleId="PageNumber">
    <w:name w:val="page number"/>
    <w:basedOn w:val="DefaultParagraphFont"/>
    <w:uiPriority w:val="99"/>
    <w:rsid w:val="00446309"/>
    <w:rPr>
      <w:rFonts w:cs="Times New Roman"/>
    </w:rPr>
  </w:style>
  <w:style w:type="paragraph" w:customStyle="1" w:styleId="ConsPlusNormal">
    <w:name w:val="ConsPlusNormal"/>
    <w:link w:val="ConsPlusNormal0"/>
    <w:uiPriority w:val="99"/>
    <w:rsid w:val="0097173C"/>
    <w:pPr>
      <w:autoSpaceDE w:val="0"/>
      <w:autoSpaceDN w:val="0"/>
      <w:adjustRightInd w:val="0"/>
      <w:ind w:firstLine="720"/>
    </w:pPr>
    <w:rPr>
      <w:rFonts w:ascii="Arial" w:hAnsi="Arial"/>
    </w:rPr>
  </w:style>
  <w:style w:type="paragraph" w:styleId="NormalWeb">
    <w:name w:val="Normal (Web)"/>
    <w:basedOn w:val="Normal"/>
    <w:uiPriority w:val="99"/>
    <w:rsid w:val="0096667A"/>
    <w:pPr>
      <w:spacing w:before="100" w:beforeAutospacing="1" w:after="100" w:afterAutospacing="1"/>
    </w:pPr>
    <w:rPr>
      <w:rFonts w:ascii="Verdana" w:hAnsi="Verdana"/>
      <w:color w:val="333366"/>
      <w:sz w:val="12"/>
      <w:szCs w:val="12"/>
    </w:rPr>
  </w:style>
  <w:style w:type="character" w:styleId="Strong">
    <w:name w:val="Strong"/>
    <w:basedOn w:val="DefaultParagraphFont"/>
    <w:uiPriority w:val="99"/>
    <w:qFormat/>
    <w:rsid w:val="0078076F"/>
    <w:rPr>
      <w:rFonts w:cs="Times New Roman"/>
      <w:b/>
    </w:rPr>
  </w:style>
  <w:style w:type="paragraph" w:customStyle="1" w:styleId="consplusnormal00">
    <w:name w:val="consplusnormal0"/>
    <w:basedOn w:val="Normal"/>
    <w:uiPriority w:val="99"/>
    <w:rsid w:val="0078076F"/>
    <w:pPr>
      <w:spacing w:before="100" w:after="100"/>
      <w:ind w:firstLine="120"/>
    </w:pPr>
    <w:rPr>
      <w:rFonts w:ascii="Verdana" w:hAnsi="Verdana"/>
    </w:rPr>
  </w:style>
  <w:style w:type="paragraph" w:styleId="FootnoteText">
    <w:name w:val="footnote text"/>
    <w:basedOn w:val="Normal"/>
    <w:link w:val="FootnoteTextChar"/>
    <w:uiPriority w:val="99"/>
    <w:rsid w:val="00C01222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C01222"/>
    <w:rPr>
      <w:rFonts w:ascii="Arial" w:hAnsi="Arial" w:cs="Times New Roman"/>
    </w:rPr>
  </w:style>
  <w:style w:type="character" w:styleId="FootnoteReference">
    <w:name w:val="footnote reference"/>
    <w:basedOn w:val="DefaultParagraphFont"/>
    <w:uiPriority w:val="99"/>
    <w:rsid w:val="00C01222"/>
    <w:rPr>
      <w:rFonts w:cs="Times New Roman"/>
      <w:vertAlign w:val="superscript"/>
    </w:rPr>
  </w:style>
  <w:style w:type="character" w:styleId="CommentReference">
    <w:name w:val="annotation reference"/>
    <w:basedOn w:val="DefaultParagraphFont"/>
    <w:uiPriority w:val="99"/>
    <w:rsid w:val="003676BC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3676B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676BC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676BC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3676BC"/>
    <w:rPr>
      <w:b/>
    </w:rPr>
  </w:style>
  <w:style w:type="character" w:styleId="Hyperlink">
    <w:name w:val="Hyperlink"/>
    <w:basedOn w:val="DefaultParagraphFont"/>
    <w:uiPriority w:val="99"/>
    <w:rsid w:val="00BF3E5F"/>
    <w:rPr>
      <w:rFonts w:cs="Times New Roman"/>
      <w:color w:val="0000FF"/>
      <w:u w:val="single"/>
    </w:rPr>
  </w:style>
  <w:style w:type="paragraph" w:styleId="ListParagraph">
    <w:name w:val="List Paragraph"/>
    <w:aliases w:val="ТЗ список,Абзац списка нумерованный"/>
    <w:basedOn w:val="Normal"/>
    <w:link w:val="ListParagraphChar"/>
    <w:uiPriority w:val="99"/>
    <w:qFormat/>
    <w:rsid w:val="00F062B8"/>
    <w:pPr>
      <w:spacing w:after="200" w:line="276" w:lineRule="auto"/>
      <w:ind w:left="720"/>
      <w:contextualSpacing/>
    </w:pPr>
    <w:rPr>
      <w:rFonts w:ascii="Calibri" w:hAnsi="Calibri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rsid w:val="004151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41516E"/>
    <w:rPr>
      <w:rFonts w:ascii="Courier New" w:hAnsi="Courier New" w:cs="Times New Roman"/>
    </w:rPr>
  </w:style>
  <w:style w:type="paragraph" w:styleId="Revision">
    <w:name w:val="Revision"/>
    <w:hidden/>
    <w:uiPriority w:val="99"/>
    <w:semiHidden/>
    <w:rsid w:val="003D502A"/>
    <w:rPr>
      <w:sz w:val="24"/>
      <w:szCs w:val="24"/>
    </w:rPr>
  </w:style>
  <w:style w:type="paragraph" w:customStyle="1" w:styleId="a">
    <w:name w:val="Название проектного документа"/>
    <w:basedOn w:val="Normal"/>
    <w:uiPriority w:val="99"/>
    <w:rsid w:val="00E038FA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paragraph" w:customStyle="1" w:styleId="1">
    <w:name w:val="Название объекта1"/>
    <w:basedOn w:val="Normal"/>
    <w:next w:val="Subtitle"/>
    <w:uiPriority w:val="99"/>
    <w:rsid w:val="00935166"/>
    <w:pPr>
      <w:suppressAutoHyphens/>
      <w:jc w:val="center"/>
    </w:pPr>
    <w:rPr>
      <w:b/>
      <w:szCs w:val="20"/>
      <w:lang w:eastAsia="zh-CN"/>
    </w:rPr>
  </w:style>
  <w:style w:type="paragraph" w:styleId="Subtitle">
    <w:name w:val="Subtitle"/>
    <w:basedOn w:val="Normal"/>
    <w:link w:val="SubtitleChar"/>
    <w:uiPriority w:val="99"/>
    <w:qFormat/>
    <w:locked/>
    <w:rsid w:val="0093516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7A5BBF"/>
    <w:rPr>
      <w:rFonts w:ascii="Cambria" w:hAnsi="Cambria" w:cs="Times New Roman"/>
      <w:sz w:val="24"/>
    </w:rPr>
  </w:style>
  <w:style w:type="paragraph" w:customStyle="1" w:styleId="ConsPlusTitle">
    <w:name w:val="ConsPlusTitle"/>
    <w:uiPriority w:val="99"/>
    <w:rsid w:val="00261832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775C8C"/>
    <w:rPr>
      <w:rFonts w:ascii="Arial" w:hAnsi="Arial"/>
      <w:sz w:val="22"/>
      <w:lang w:val="ru-RU" w:eastAsia="ru-RU"/>
    </w:rPr>
  </w:style>
  <w:style w:type="character" w:customStyle="1" w:styleId="ListParagraphChar">
    <w:name w:val="List Paragraph Char"/>
    <w:aliases w:val="ТЗ список Char,Абзац списка нумерованный Char"/>
    <w:link w:val="ListParagraph"/>
    <w:uiPriority w:val="99"/>
    <w:locked/>
    <w:rsid w:val="00775C8C"/>
    <w:rPr>
      <w:rFonts w:ascii="Calibri" w:hAnsi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09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398</TotalTime>
  <Pages>2</Pages>
  <Words>371</Words>
  <Characters>2115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</dc:title>
  <dc:subject/>
  <dc:creator>AS</dc:creator>
  <cp:keywords/>
  <dc:description/>
  <cp:lastModifiedBy>oper</cp:lastModifiedBy>
  <cp:revision>16</cp:revision>
  <cp:lastPrinted>2022-12-13T12:13:00Z</cp:lastPrinted>
  <dcterms:created xsi:type="dcterms:W3CDTF">2022-03-17T13:37:00Z</dcterms:created>
  <dcterms:modified xsi:type="dcterms:W3CDTF">2024-06-18T11:47:00Z</dcterms:modified>
</cp:coreProperties>
</file>